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C04" w:rsidRDefault="002E3C04" w:rsidP="00625C6C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p w:rsidR="00625C6C" w:rsidRPr="00666705" w:rsidRDefault="00460F46" w:rsidP="00625C6C">
      <w:pPr>
        <w:spacing w:after="0"/>
        <w:jc w:val="center"/>
        <w:rPr>
          <w:b/>
          <w:color w:val="244061" w:themeColor="accent1" w:themeShade="80"/>
          <w:sz w:val="28"/>
          <w:szCs w:val="28"/>
        </w:rPr>
      </w:pPr>
      <w:r w:rsidRPr="00666705">
        <w:rPr>
          <w:b/>
          <w:color w:val="244061" w:themeColor="accent1" w:themeShade="80"/>
          <w:sz w:val="28"/>
          <w:szCs w:val="28"/>
        </w:rPr>
        <w:t xml:space="preserve">PODKLADY PRO SEPSÁNÍ DOHODY </w:t>
      </w:r>
    </w:p>
    <w:p w:rsidR="002E3C04" w:rsidRDefault="00460F46" w:rsidP="00625C6C">
      <w:pPr>
        <w:spacing w:after="0"/>
        <w:jc w:val="center"/>
        <w:rPr>
          <w:b/>
          <w:sz w:val="24"/>
          <w:szCs w:val="24"/>
        </w:rPr>
      </w:pPr>
      <w:r w:rsidRPr="00666705">
        <w:rPr>
          <w:b/>
          <w:i/>
          <w:color w:val="244061" w:themeColor="accent1" w:themeShade="80"/>
          <w:sz w:val="28"/>
          <w:szCs w:val="28"/>
        </w:rPr>
        <w:t>O PROVE</w:t>
      </w:r>
      <w:r w:rsidR="001B642C">
        <w:rPr>
          <w:b/>
          <w:i/>
          <w:color w:val="244061" w:themeColor="accent1" w:themeShade="80"/>
          <w:sz w:val="28"/>
          <w:szCs w:val="28"/>
        </w:rPr>
        <w:t>DE</w:t>
      </w:r>
      <w:r w:rsidRPr="00666705">
        <w:rPr>
          <w:b/>
          <w:i/>
          <w:color w:val="244061" w:themeColor="accent1" w:themeShade="80"/>
          <w:sz w:val="28"/>
          <w:szCs w:val="28"/>
        </w:rPr>
        <w:t>NÍ PRÁCE</w:t>
      </w:r>
      <w:r w:rsidR="00666705" w:rsidRPr="00666705">
        <w:rPr>
          <w:b/>
          <w:i/>
          <w:color w:val="244061" w:themeColor="accent1" w:themeShade="80"/>
          <w:sz w:val="28"/>
          <w:szCs w:val="28"/>
        </w:rPr>
        <w:t>*</w:t>
      </w:r>
      <w:r w:rsidRPr="00666705">
        <w:rPr>
          <w:b/>
          <w:i/>
          <w:color w:val="244061" w:themeColor="accent1" w:themeShade="80"/>
          <w:sz w:val="28"/>
          <w:szCs w:val="28"/>
        </w:rPr>
        <w:t xml:space="preserve">- </w:t>
      </w:r>
      <w:r w:rsidRPr="00114090">
        <w:rPr>
          <w:b/>
          <w:i/>
          <w:strike/>
          <w:color w:val="244061" w:themeColor="accent1" w:themeShade="80"/>
          <w:sz w:val="28"/>
          <w:szCs w:val="28"/>
        </w:rPr>
        <w:t>PRACOVNÍ</w:t>
      </w:r>
      <w:r w:rsidR="00625C6C" w:rsidRPr="00114090">
        <w:rPr>
          <w:b/>
          <w:i/>
          <w:strike/>
          <w:color w:val="244061" w:themeColor="accent1" w:themeShade="80"/>
          <w:sz w:val="28"/>
          <w:szCs w:val="28"/>
        </w:rPr>
        <w:t xml:space="preserve"> </w:t>
      </w:r>
      <w:r w:rsidRPr="00114090">
        <w:rPr>
          <w:b/>
          <w:i/>
          <w:strike/>
          <w:color w:val="244061" w:themeColor="accent1" w:themeShade="80"/>
          <w:sz w:val="28"/>
          <w:szCs w:val="28"/>
        </w:rPr>
        <w:t>ČINNOSTI</w:t>
      </w:r>
      <w:r w:rsidR="00666705" w:rsidRPr="00666705">
        <w:rPr>
          <w:b/>
          <w:i/>
          <w:color w:val="244061" w:themeColor="accent1" w:themeShade="80"/>
          <w:sz w:val="28"/>
          <w:szCs w:val="28"/>
        </w:rPr>
        <w:t>*</w:t>
      </w:r>
      <w:r w:rsidR="00625C6C" w:rsidRPr="00666705">
        <w:rPr>
          <w:b/>
          <w:color w:val="244061" w:themeColor="accent1" w:themeShade="80"/>
          <w:sz w:val="28"/>
          <w:szCs w:val="28"/>
        </w:rPr>
        <w:t xml:space="preserve"> </w:t>
      </w:r>
      <w:r w:rsidRPr="00666705">
        <w:rPr>
          <w:b/>
          <w:color w:val="244061" w:themeColor="accent1" w:themeShade="80"/>
          <w:sz w:val="28"/>
          <w:szCs w:val="28"/>
        </w:rPr>
        <w:t>- NA FZS UJEP ÚSTÍ NAD LABEM</w:t>
      </w:r>
      <w:r w:rsidR="00D41FF9" w:rsidRPr="00460F46">
        <w:rPr>
          <w:b/>
          <w:sz w:val="24"/>
          <w:szCs w:val="24"/>
        </w:rPr>
        <w:tab/>
      </w:r>
    </w:p>
    <w:p w:rsidR="00625C6C" w:rsidRDefault="00460F46" w:rsidP="002E3C04">
      <w:pPr>
        <w:spacing w:after="0"/>
        <w:jc w:val="center"/>
        <w:rPr>
          <w:b/>
          <w:sz w:val="24"/>
          <w:szCs w:val="24"/>
        </w:rPr>
      </w:pPr>
      <w:r w:rsidRPr="00460F46">
        <w:t>(</w:t>
      </w:r>
      <w:r w:rsidR="00666705">
        <w:t>*</w:t>
      </w:r>
      <w:r w:rsidRPr="00460F46">
        <w:t>nehodící se škrtněte)</w:t>
      </w:r>
    </w:p>
    <w:p w:rsidR="002E3C04" w:rsidRDefault="002E3C04" w:rsidP="002E3C04">
      <w:pPr>
        <w:spacing w:after="0"/>
        <w:jc w:val="center"/>
        <w:rPr>
          <w:b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2E3C04" w:rsidRPr="008E2991" w:rsidTr="0040271B">
        <w:tc>
          <w:tcPr>
            <w:tcW w:w="10314" w:type="dxa"/>
            <w:gridSpan w:val="2"/>
          </w:tcPr>
          <w:p w:rsidR="002E3C04" w:rsidRPr="0040271B" w:rsidRDefault="002E3C04" w:rsidP="0040271B">
            <w:pPr>
              <w:jc w:val="center"/>
              <w:rPr>
                <w:b/>
                <w:bCs/>
                <w:sz w:val="32"/>
                <w:szCs w:val="32"/>
              </w:rPr>
            </w:pPr>
            <w:r w:rsidRPr="0040271B">
              <w:rPr>
                <w:b/>
                <w:bCs/>
                <w:sz w:val="32"/>
                <w:szCs w:val="32"/>
              </w:rPr>
              <w:t>KONTAKTNÍ ÚDAJE</w:t>
            </w: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Jméno, Příjmení (titul)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4C6827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Rodné příjmení/Dřívější příjmení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Státní občanství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Rodné číslo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Datum narození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Místo narození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Zdravotní pojišťovna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Adresa bydliště (ulice, č.p.)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Pošta/místo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PSČ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Číslo bankovního účtu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Důchod (starobní, invalidní, pozůstalostní, žádný)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7F5CF5" w:rsidRPr="008E2991" w:rsidTr="008F0C6D">
        <w:tc>
          <w:tcPr>
            <w:tcW w:w="5211" w:type="dxa"/>
            <w:vAlign w:val="center"/>
          </w:tcPr>
          <w:p w:rsidR="007F5CF5" w:rsidRPr="0040271B" w:rsidRDefault="007F5CF5" w:rsidP="008F0C6D">
            <w:pPr>
              <w:ind w:right="-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Exekuce/Insolvence (ANO, NE)</w:t>
            </w:r>
          </w:p>
        </w:tc>
        <w:tc>
          <w:tcPr>
            <w:tcW w:w="5103" w:type="dxa"/>
            <w:vAlign w:val="center"/>
          </w:tcPr>
          <w:p w:rsidR="007F5CF5" w:rsidRPr="0040271B" w:rsidRDefault="007F5CF5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Číslo občanského průkazu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E56194" w:rsidP="008F0C6D">
            <w:pPr>
              <w:ind w:right="-1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E3C04" w:rsidRPr="0040271B">
              <w:rPr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8F0C6D">
        <w:tc>
          <w:tcPr>
            <w:tcW w:w="5211" w:type="dxa"/>
            <w:vAlign w:val="center"/>
          </w:tcPr>
          <w:p w:rsidR="002E3C04" w:rsidRPr="0040271B" w:rsidRDefault="002E3C04" w:rsidP="008F0C6D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5103" w:type="dxa"/>
            <w:vAlign w:val="center"/>
          </w:tcPr>
          <w:p w:rsidR="002E3C04" w:rsidRPr="0040271B" w:rsidRDefault="002E3C04" w:rsidP="008F0C6D">
            <w:pPr>
              <w:rPr>
                <w:b/>
                <w:sz w:val="24"/>
                <w:szCs w:val="24"/>
              </w:rPr>
            </w:pPr>
          </w:p>
        </w:tc>
      </w:tr>
    </w:tbl>
    <w:p w:rsidR="00625C6C" w:rsidRPr="00460F46" w:rsidRDefault="00625C6C" w:rsidP="00625C6C">
      <w:pPr>
        <w:rPr>
          <w:b/>
          <w:color w:val="FF0000"/>
          <w:sz w:val="24"/>
          <w:szCs w:val="24"/>
        </w:rPr>
      </w:pPr>
    </w:p>
    <w:p w:rsidR="00460F46" w:rsidRPr="00460F46" w:rsidRDefault="00460F46" w:rsidP="00D41FF9">
      <w:pPr>
        <w:rPr>
          <w:b/>
          <w:sz w:val="24"/>
          <w:szCs w:val="24"/>
        </w:rPr>
      </w:pPr>
    </w:p>
    <w:sectPr w:rsidR="00460F46" w:rsidRPr="00460F46" w:rsidSect="002E3C04">
      <w:headerReference w:type="default" r:id="rId7"/>
      <w:footerReference w:type="default" r:id="rId8"/>
      <w:pgSz w:w="11906" w:h="16838"/>
      <w:pgMar w:top="1951" w:right="849" w:bottom="1417" w:left="85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BAA" w:rsidRDefault="00071BAA" w:rsidP="00434919">
      <w:pPr>
        <w:spacing w:after="0" w:line="240" w:lineRule="auto"/>
      </w:pPr>
      <w:r>
        <w:separator/>
      </w:r>
    </w:p>
  </w:endnote>
  <w:endnote w:type="continuationSeparator" w:id="0">
    <w:p w:rsidR="00071BAA" w:rsidRDefault="00071BAA" w:rsidP="00434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5C7" w:rsidRDefault="008F0C6D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1134110</wp:posOffset>
              </wp:positionH>
              <wp:positionV relativeFrom="page">
                <wp:posOffset>8935085</wp:posOffset>
              </wp:positionV>
              <wp:extent cx="4724400" cy="1143000"/>
              <wp:effectExtent l="635" t="635" r="0" b="0"/>
              <wp:wrapTight wrapText="bothSides">
                <wp:wrapPolygon edited="0">
                  <wp:start x="0" y="0"/>
                  <wp:lineTo x="0" y="0"/>
                  <wp:lineTo x="0" y="0"/>
                </wp:wrapPolygon>
              </wp:wrapTight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05C7" w:rsidRPr="006A72AE" w:rsidRDefault="004C05C7" w:rsidP="00A23ECC">
                          <w:pPr>
                            <w:pStyle w:val="ADRESY"/>
                            <w:ind w:right="172"/>
                            <w:rPr>
                              <w:spacing w:val="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89.3pt;margin-top:703.55pt;width:372pt;height:90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" filled="f" stroked="f">
              <v:textbox>
                <w:txbxContent>
                  <w:p w:rsidR="004C05C7" w:rsidRPr="006A72AE" w:rsidRDefault="004C05C7" w:rsidP="00A23ECC">
                    <w:pPr>
                      <w:pStyle w:val="ADRESY"/>
                      <w:ind w:right="172"/>
                      <w:rPr>
                        <w:spacing w:val="4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BAA" w:rsidRDefault="00071BAA" w:rsidP="00434919">
      <w:pPr>
        <w:spacing w:after="0" w:line="240" w:lineRule="auto"/>
      </w:pPr>
      <w:r>
        <w:separator/>
      </w:r>
    </w:p>
  </w:footnote>
  <w:footnote w:type="continuationSeparator" w:id="0">
    <w:p w:rsidR="00071BAA" w:rsidRDefault="00071BAA" w:rsidP="00434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5C7" w:rsidRDefault="004C05C7" w:rsidP="00402007">
    <w:pPr>
      <w:pStyle w:val="Zhlav"/>
      <w:tabs>
        <w:tab w:val="left" w:pos="7230"/>
      </w:tabs>
    </w:pPr>
  </w:p>
  <w:p w:rsidR="004C05C7" w:rsidRDefault="008F0C6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5170170</wp:posOffset>
          </wp:positionH>
          <wp:positionV relativeFrom="page">
            <wp:posOffset>410210</wp:posOffset>
          </wp:positionV>
          <wp:extent cx="2106930" cy="803910"/>
          <wp:effectExtent l="0" t="0" r="7620" b="0"/>
          <wp:wrapNone/>
          <wp:docPr id="31" name="obrázek 31" descr="LOGO_FZS_CZ_RGB_stand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_FZS_CZ_RGB_stand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93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page">
                <wp:posOffset>7345045</wp:posOffset>
              </wp:positionH>
              <wp:positionV relativeFrom="page">
                <wp:posOffset>3596640</wp:posOffset>
              </wp:positionV>
              <wp:extent cx="90805" cy="114300"/>
              <wp:effectExtent l="1270" t="5715" r="3175" b="38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90805" cy="114300"/>
                      </a:xfrm>
                      <a:prstGeom prst="rtTriangle">
                        <a:avLst/>
                      </a:prstGeom>
                      <a:solidFill>
                        <a:srgbClr val="D2001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AD6EC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Shape 11" o:spid="_x0000_s1026" type="#_x0000_t6" style="position:absolute;margin-left:578.35pt;margin-top:283.2pt;width:7.15pt;height:9pt;rotation:18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" fillcolor="#d20019" stroked="f" strokecolor="#f2f2f2" strokeweight="3pt">
              <v:shadow color="#7f7f7f" opacity=".5" offset="1pt"/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>
      <o:colormru v:ext="edit" colors="#d2001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D4"/>
    <w:rsid w:val="000017FB"/>
    <w:rsid w:val="000273B1"/>
    <w:rsid w:val="00071BAA"/>
    <w:rsid w:val="00114090"/>
    <w:rsid w:val="001515EA"/>
    <w:rsid w:val="001675D4"/>
    <w:rsid w:val="001846D4"/>
    <w:rsid w:val="00195ED4"/>
    <w:rsid w:val="001B642C"/>
    <w:rsid w:val="001E624F"/>
    <w:rsid w:val="00221F2E"/>
    <w:rsid w:val="00236FB9"/>
    <w:rsid w:val="0026406D"/>
    <w:rsid w:val="002A6EFD"/>
    <w:rsid w:val="002E3C04"/>
    <w:rsid w:val="002E71A8"/>
    <w:rsid w:val="0032086F"/>
    <w:rsid w:val="00346CF4"/>
    <w:rsid w:val="0038487A"/>
    <w:rsid w:val="003A56E0"/>
    <w:rsid w:val="003B2392"/>
    <w:rsid w:val="003F79B9"/>
    <w:rsid w:val="00402007"/>
    <w:rsid w:val="0040271B"/>
    <w:rsid w:val="004055A1"/>
    <w:rsid w:val="0043242D"/>
    <w:rsid w:val="00434919"/>
    <w:rsid w:val="00460F46"/>
    <w:rsid w:val="00476CE1"/>
    <w:rsid w:val="004940AD"/>
    <w:rsid w:val="004A1C25"/>
    <w:rsid w:val="004A7136"/>
    <w:rsid w:val="004C05C7"/>
    <w:rsid w:val="004C6827"/>
    <w:rsid w:val="004F50A5"/>
    <w:rsid w:val="005422C8"/>
    <w:rsid w:val="0054305E"/>
    <w:rsid w:val="005432AA"/>
    <w:rsid w:val="005C7E9E"/>
    <w:rsid w:val="006022E5"/>
    <w:rsid w:val="00625C6C"/>
    <w:rsid w:val="00653F7E"/>
    <w:rsid w:val="00666705"/>
    <w:rsid w:val="00667416"/>
    <w:rsid w:val="006A72AE"/>
    <w:rsid w:val="006B3264"/>
    <w:rsid w:val="007056D6"/>
    <w:rsid w:val="00715529"/>
    <w:rsid w:val="00774D91"/>
    <w:rsid w:val="00784CA6"/>
    <w:rsid w:val="007B51F1"/>
    <w:rsid w:val="007C3CE5"/>
    <w:rsid w:val="007D14A2"/>
    <w:rsid w:val="007F5CF5"/>
    <w:rsid w:val="00885353"/>
    <w:rsid w:val="008C17CF"/>
    <w:rsid w:val="008C1CE5"/>
    <w:rsid w:val="008C7D58"/>
    <w:rsid w:val="008D0EC3"/>
    <w:rsid w:val="008E2991"/>
    <w:rsid w:val="008F0C6D"/>
    <w:rsid w:val="0090728D"/>
    <w:rsid w:val="00955EEB"/>
    <w:rsid w:val="009B050B"/>
    <w:rsid w:val="009E4598"/>
    <w:rsid w:val="00A214C6"/>
    <w:rsid w:val="00A23ECC"/>
    <w:rsid w:val="00A57F63"/>
    <w:rsid w:val="00A61CF9"/>
    <w:rsid w:val="00AB6379"/>
    <w:rsid w:val="00AC18F7"/>
    <w:rsid w:val="00AD6C41"/>
    <w:rsid w:val="00AF38D2"/>
    <w:rsid w:val="00B24EB4"/>
    <w:rsid w:val="00B6399A"/>
    <w:rsid w:val="00BA47BE"/>
    <w:rsid w:val="00BB3FD7"/>
    <w:rsid w:val="00C11E28"/>
    <w:rsid w:val="00C77492"/>
    <w:rsid w:val="00CC53A8"/>
    <w:rsid w:val="00D20D1C"/>
    <w:rsid w:val="00D236AD"/>
    <w:rsid w:val="00D41FF9"/>
    <w:rsid w:val="00D600A1"/>
    <w:rsid w:val="00D67E9F"/>
    <w:rsid w:val="00DC727C"/>
    <w:rsid w:val="00DF0700"/>
    <w:rsid w:val="00E15FF9"/>
    <w:rsid w:val="00E35F6D"/>
    <w:rsid w:val="00E56194"/>
    <w:rsid w:val="00E76CA9"/>
    <w:rsid w:val="00EB6623"/>
    <w:rsid w:val="00EC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20019"/>
    </o:shapedefaults>
    <o:shapelayout v:ext="edit">
      <o:idmap v:ext="edit" data="1"/>
    </o:shapelayout>
  </w:shapeDefaults>
  <w:decimalSymbol w:val=","/>
  <w:listSeparator w:val=";"/>
  <w15:docId w15:val="{9D30C110-3B44-43AC-B5F7-49254F2B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55EE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919"/>
  </w:style>
  <w:style w:type="paragraph" w:styleId="Zpat">
    <w:name w:val="footer"/>
    <w:basedOn w:val="Normln"/>
    <w:link w:val="Zpat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919"/>
  </w:style>
  <w:style w:type="paragraph" w:styleId="Textbubliny">
    <w:name w:val="Balloon Text"/>
    <w:basedOn w:val="Normln"/>
    <w:link w:val="TextbublinyChar"/>
    <w:uiPriority w:val="99"/>
    <w:semiHidden/>
    <w:unhideWhenUsed/>
    <w:rsid w:val="004349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34919"/>
    <w:rPr>
      <w:rFonts w:ascii="Tahoma" w:hAnsi="Tahoma" w:cs="Tahoma"/>
      <w:sz w:val="16"/>
      <w:szCs w:val="16"/>
    </w:rPr>
  </w:style>
  <w:style w:type="paragraph" w:customStyle="1" w:styleId="ADRESY">
    <w:name w:val="ADRESY"/>
    <w:basedOn w:val="Normln"/>
    <w:rsid w:val="00434919"/>
    <w:pPr>
      <w:spacing w:after="0" w:line="240" w:lineRule="auto"/>
      <w:jc w:val="right"/>
    </w:pPr>
    <w:rPr>
      <w:rFonts w:ascii="Arial" w:eastAsia="Times New Roman" w:hAnsi="Arial"/>
      <w:color w:val="000000"/>
      <w:spacing w:val="3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46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tnovn2zvraznn3">
    <w:name w:val="Medium Shading 2 Accent 3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3">
    <w:name w:val="Medium Grid 3"/>
    <w:basedOn w:val="Normlntabulka"/>
    <w:uiPriority w:val="69"/>
    <w:rsid w:val="002E3C0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Stednmka2zvraznn6">
    <w:name w:val="Medium Grid 2 Accent 6"/>
    <w:basedOn w:val="Normlntabulka"/>
    <w:uiPriority w:val="68"/>
    <w:rsid w:val="002E3C0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Barevnstnovnzvraznn1">
    <w:name w:val="Colorful Shading Accent 1"/>
    <w:basedOn w:val="Normlntabulka"/>
    <w:uiPriority w:val="71"/>
    <w:rsid w:val="002E3C0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mavseznamzvraznn6">
    <w:name w:val="Dark List Accent 6"/>
    <w:basedOn w:val="Normlntabulka"/>
    <w:uiPriority w:val="70"/>
    <w:rsid w:val="002E3C0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Stednstnovn2zvraznn1">
    <w:name w:val="Medium Shading 2 Accent 1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revnmkazvraznn4">
    <w:name w:val="Colorful Grid Accent 4"/>
    <w:basedOn w:val="Normlntabulka"/>
    <w:uiPriority w:val="73"/>
    <w:rsid w:val="002E3C0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vtlseznam">
    <w:name w:val="Light List"/>
    <w:basedOn w:val="Normlntabulka"/>
    <w:uiPriority w:val="61"/>
    <w:rsid w:val="0011409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tednstnovn2">
    <w:name w:val="Medium Shading 2"/>
    <w:basedOn w:val="Normlntabulka"/>
    <w:uiPriority w:val="64"/>
    <w:rsid w:val="0011409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rsid w:val="0011409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mecekm\AppData\Local\Temp\Temp1_FZS.zip\FZS\dopis%20Word%20FZS\barevne\dokument%20FZ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3C284-DBA5-4F6B-B543-C438FB31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FZS.dot</Template>
  <TotalTime>0</TotalTime>
  <Pages>1</Pages>
  <Words>72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</vt:lpstr>
    </vt:vector>
  </TitlesOfParts>
  <Company>ATC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creator>Nemecekm</dc:creator>
  <cp:lastModifiedBy>kofronovav</cp:lastModifiedBy>
  <cp:revision>2</cp:revision>
  <cp:lastPrinted>2020-08-18T10:18:00Z</cp:lastPrinted>
  <dcterms:created xsi:type="dcterms:W3CDTF">2026-03-25T05:11:00Z</dcterms:created>
  <dcterms:modified xsi:type="dcterms:W3CDTF">2026-03-25T05:11:00Z</dcterms:modified>
</cp:coreProperties>
</file>